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297663112"/>
    <w:bookmarkEnd w:id="1"/>
    <w:p w14:paraId="6330E5A7" w14:textId="70FEA6C8" w:rsidR="00702071" w:rsidRDefault="005C32AC" w:rsidP="003D28EB">
      <w:pPr>
        <w:ind w:left="720" w:firstLine="720"/>
      </w:pPr>
      <w:r>
        <w:rPr>
          <w:rFonts w:ascii="Arial" w:hAnsi="Arial" w:cs="Arial"/>
          <w:noProof/>
          <w:color w:val="FFFFFF"/>
          <w:sz w:val="27"/>
          <w:szCs w:val="27"/>
          <w:lang w:eastAsia="en-AU"/>
        </w:rPr>
        <w:object w:dxaOrig="1876" w:dyaOrig="2266" w14:anchorId="7E95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goodwoodcc.com/rooshield.gif" style="width:68.95pt;height:84.15pt;mso-width-percent:0;mso-height-percent:0;mso-width-percent:0;mso-height-percent:0" o:ole="">
            <v:imagedata r:id="rId5" o:title=""/>
          </v:shape>
          <o:OLEObject Type="Embed" ProgID="Word.Picture.8" ShapeID="_x0000_i1025" DrawAspect="Content" ObjectID="_1664188399" r:id="rId6"/>
        </w:object>
      </w:r>
      <w:r w:rsidR="0036771C">
        <w:rPr>
          <w:rFonts w:ascii="Arial" w:hAnsi="Arial" w:cs="Arial"/>
          <w:noProof/>
          <w:color w:val="FFFFFF"/>
          <w:sz w:val="27"/>
          <w:szCs w:val="27"/>
          <w:lang w:eastAsia="en-AU"/>
        </w:rPr>
        <w:tab/>
      </w:r>
      <w:r w:rsidR="00586F10">
        <w:rPr>
          <w:rFonts w:ascii="Arial" w:hAnsi="Arial" w:cs="Arial"/>
          <w:noProof/>
          <w:color w:val="FFFFFF"/>
          <w:sz w:val="27"/>
          <w:szCs w:val="27"/>
          <w:lang w:eastAsia="en-AU"/>
        </w:rPr>
        <w:tab/>
      </w:r>
      <w:r w:rsidR="00586F10">
        <w:rPr>
          <w:rFonts w:ascii="Arial" w:hAnsi="Arial" w:cs="Arial"/>
          <w:noProof/>
          <w:color w:val="FFFFFF"/>
          <w:sz w:val="27"/>
          <w:szCs w:val="27"/>
          <w:lang w:eastAsia="en-AU"/>
        </w:rPr>
        <w:tab/>
      </w:r>
      <w:r w:rsidR="00586F10">
        <w:rPr>
          <w:rFonts w:ascii="Arial" w:hAnsi="Arial" w:cs="Arial"/>
          <w:noProof/>
          <w:color w:val="FFFFFF"/>
          <w:sz w:val="27"/>
          <w:szCs w:val="27"/>
          <w:lang w:eastAsia="en-AU"/>
        </w:rPr>
        <w:tab/>
      </w:r>
      <w:r w:rsidR="00586F10">
        <w:rPr>
          <w:rFonts w:ascii="Arial" w:hAnsi="Arial" w:cs="Arial"/>
          <w:noProof/>
          <w:color w:val="FFFFFF"/>
          <w:sz w:val="27"/>
          <w:szCs w:val="27"/>
          <w:lang w:eastAsia="en-AU"/>
        </w:rPr>
        <w:tab/>
      </w:r>
      <w:r w:rsidR="00586F10">
        <w:rPr>
          <w:rFonts w:ascii="Arial" w:hAnsi="Arial" w:cs="Arial"/>
          <w:noProof/>
          <w:color w:val="FFFFFF"/>
          <w:sz w:val="27"/>
          <w:szCs w:val="27"/>
          <w:lang w:eastAsia="en-AU"/>
        </w:rPr>
        <w:tab/>
      </w:r>
      <w:r w:rsidR="00586F10">
        <w:rPr>
          <w:rFonts w:ascii="Arial" w:hAnsi="Arial" w:cs="Arial"/>
          <w:noProof/>
          <w:color w:val="FFFFFF"/>
          <w:sz w:val="27"/>
          <w:szCs w:val="27"/>
          <w:lang w:eastAsia="en-AU"/>
        </w:rPr>
        <w:tab/>
        <w:t xml:space="preserve">     </w:t>
      </w:r>
      <w:r w:rsidR="003D28EB" w:rsidRPr="0036771C">
        <w:rPr>
          <w:rFonts w:ascii="Arial" w:hAnsi="Arial" w:cs="Arial"/>
          <w:noProof/>
          <w:color w:val="FFFFFF"/>
          <w:sz w:val="27"/>
          <w:szCs w:val="27"/>
          <w:lang w:eastAsia="en-AU"/>
        </w:rPr>
        <w:drawing>
          <wp:inline distT="0" distB="0" distL="0" distR="0" wp14:anchorId="5AA6A28A" wp14:editId="073A6A2E">
            <wp:extent cx="838477" cy="1075335"/>
            <wp:effectExtent l="0" t="0" r="0" b="4445"/>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19F36E-2767-F74F-98B1-2B4B1D69F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19F36E-2767-F74F-98B1-2B4B1D69FCF3}"/>
                        </a:ext>
                      </a:extLst>
                    </pic:cNvPr>
                    <pic:cNvPicPr>
                      <a:picLocks noChangeAspect="1"/>
                    </pic:cNvPicPr>
                  </pic:nvPicPr>
                  <pic:blipFill>
                    <a:blip r:embed="rId7"/>
                    <a:stretch>
                      <a:fillRect/>
                    </a:stretch>
                  </pic:blipFill>
                  <pic:spPr>
                    <a:xfrm>
                      <a:off x="0" y="0"/>
                      <a:ext cx="867187" cy="1112156"/>
                    </a:xfrm>
                    <a:prstGeom prst="rect">
                      <a:avLst/>
                    </a:prstGeom>
                  </pic:spPr>
                </pic:pic>
              </a:graphicData>
            </a:graphic>
          </wp:inline>
        </w:drawing>
      </w:r>
    </w:p>
    <w:p w14:paraId="69EB2C6A" w14:textId="77777777" w:rsidR="00702071" w:rsidRDefault="00702071" w:rsidP="006A17BA"/>
    <w:p w14:paraId="106DFDDA" w14:textId="0890A390" w:rsidR="006A17BA" w:rsidRDefault="0036771C" w:rsidP="006A17BA">
      <w:r>
        <w:t>6</w:t>
      </w:r>
      <w:r w:rsidR="006A15F3">
        <w:t xml:space="preserve"> </w:t>
      </w:r>
      <w:r>
        <w:t>October</w:t>
      </w:r>
      <w:r w:rsidR="006A17BA">
        <w:t xml:space="preserve"> 20</w:t>
      </w:r>
      <w:r>
        <w:t>20</w:t>
      </w:r>
    </w:p>
    <w:p w14:paraId="13CBA262" w14:textId="77777777" w:rsidR="006A17BA" w:rsidRDefault="006A17BA" w:rsidP="006A17BA"/>
    <w:p w14:paraId="32DB2237" w14:textId="71D366ED" w:rsidR="006A17BA" w:rsidRDefault="00B627F0" w:rsidP="006A17BA">
      <w:r>
        <w:t>Local Residents to Goodwood Oval Clubrooms</w:t>
      </w:r>
    </w:p>
    <w:p w14:paraId="58A4BCB2" w14:textId="1C63A799" w:rsidR="00702071" w:rsidRDefault="00702071" w:rsidP="006A17BA"/>
    <w:p w14:paraId="6812A5D4" w14:textId="2571CC0C" w:rsidR="00CA42EB" w:rsidRDefault="00CA42EB" w:rsidP="006A17BA">
      <w:r>
        <w:t>As you would be well aware, the new clubrooms at Goodwood Oval are now complete.</w:t>
      </w:r>
      <w:r w:rsidR="00DF59FD">
        <w:t xml:space="preserve"> We are very appreciative of your support and patience during the process.</w:t>
      </w:r>
    </w:p>
    <w:p w14:paraId="3209C534" w14:textId="3BDF22EC" w:rsidR="00CA42EB" w:rsidRDefault="00CA42EB" w:rsidP="006A17BA"/>
    <w:p w14:paraId="7A4B9910" w14:textId="4E4A06D8" w:rsidR="00CA42EB" w:rsidRDefault="00CA42EB" w:rsidP="006A17BA">
      <w:r>
        <w:t>As Presidents of the respective clubs that utilise the new facility we would like to let you know about a couple of upcoming events, and personally invite you to the official opening of the new clubrooms.</w:t>
      </w:r>
    </w:p>
    <w:p w14:paraId="08F560EB" w14:textId="1B9CDEE1" w:rsidR="006D4F56" w:rsidRDefault="006D4F56" w:rsidP="006A17BA"/>
    <w:p w14:paraId="6C1F2AD6" w14:textId="5EE07AB6" w:rsidR="006D4F56" w:rsidRDefault="006D4F56" w:rsidP="006A17BA">
      <w:r w:rsidRPr="006D4F56">
        <w:rPr>
          <w:b/>
        </w:rPr>
        <w:t>Event 1</w:t>
      </w:r>
      <w:r>
        <w:t xml:space="preserve"> – Official Opening Day, Sunday October 18, 10am </w:t>
      </w:r>
      <w:r w:rsidR="00DF59FD">
        <w:t>un</w:t>
      </w:r>
      <w:r>
        <w:t>til 2pm with official proceedings at 12pm.</w:t>
      </w:r>
    </w:p>
    <w:p w14:paraId="2804E728" w14:textId="5F24B8F4" w:rsidR="00CA42EB" w:rsidRDefault="00CA42EB" w:rsidP="006A17BA"/>
    <w:p w14:paraId="1ED8572A" w14:textId="77777777" w:rsidR="00CA42EB" w:rsidRDefault="00CA42EB" w:rsidP="006A17BA"/>
    <w:p w14:paraId="244B1AC9" w14:textId="5DA2FB65" w:rsidR="006A17BA" w:rsidRDefault="00CA42EB" w:rsidP="003D28EB">
      <w:pPr>
        <w:jc w:val="center"/>
      </w:pPr>
      <w:r w:rsidRPr="0036771C">
        <w:rPr>
          <w:noProof/>
          <w:lang w:eastAsia="en-AU"/>
        </w:rPr>
        <w:drawing>
          <wp:inline distT="0" distB="0" distL="0" distR="0" wp14:anchorId="50932CBB" wp14:editId="3927D002">
            <wp:extent cx="3884371" cy="1853904"/>
            <wp:effectExtent l="0" t="0" r="1905" b="635"/>
            <wp:docPr id="17"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C29E0-45FB-C149-B46D-0501AD1A5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C29E0-45FB-C149-B46D-0501AD1A51AB}"/>
                        </a:ext>
                      </a:extLst>
                    </pic:cNvPr>
                    <pic:cNvPicPr>
                      <a:picLocks noChangeAspect="1"/>
                    </pic:cNvPicPr>
                  </pic:nvPicPr>
                  <pic:blipFill>
                    <a:blip r:embed="rId8"/>
                    <a:stretch>
                      <a:fillRect/>
                    </a:stretch>
                  </pic:blipFill>
                  <pic:spPr>
                    <a:xfrm>
                      <a:off x="0" y="0"/>
                      <a:ext cx="3901836" cy="1862240"/>
                    </a:xfrm>
                    <a:prstGeom prst="rect">
                      <a:avLst/>
                    </a:prstGeom>
                  </pic:spPr>
                </pic:pic>
              </a:graphicData>
            </a:graphic>
          </wp:inline>
        </w:drawing>
      </w:r>
    </w:p>
    <w:p w14:paraId="186F9FC5" w14:textId="7D00EB61" w:rsidR="00CA42EB" w:rsidRDefault="00CA42EB" w:rsidP="006A17BA"/>
    <w:p w14:paraId="7949585B" w14:textId="10322AED" w:rsidR="00B627F0" w:rsidRDefault="003D28EB" w:rsidP="00B627F0">
      <w:r w:rsidRPr="003D28EB">
        <w:rPr>
          <w:b/>
        </w:rPr>
        <w:t>Event 2</w:t>
      </w:r>
      <w:r>
        <w:t xml:space="preserve"> – AFL Grand Final Day (Cricket Club only), Saturday 24</w:t>
      </w:r>
      <w:r w:rsidRPr="003D28EB">
        <w:rPr>
          <w:vertAlign w:val="superscript"/>
        </w:rPr>
        <w:t>th</w:t>
      </w:r>
      <w:r>
        <w:t xml:space="preserve"> October, 7pm </w:t>
      </w:r>
      <w:r w:rsidR="00DF59FD">
        <w:t>un</w:t>
      </w:r>
      <w:r>
        <w:t>til midnight</w:t>
      </w:r>
      <w:r w:rsidR="00586F10">
        <w:t xml:space="preserve"> (</w:t>
      </w:r>
      <w:r w:rsidR="00B627F0">
        <w:t xml:space="preserve">members </w:t>
      </w:r>
      <w:r w:rsidR="00586F10">
        <w:t xml:space="preserve">will be asked </w:t>
      </w:r>
      <w:r w:rsidR="00B627F0">
        <w:t>to leave the premises quietly</w:t>
      </w:r>
      <w:r w:rsidR="00586F10">
        <w:t>)</w:t>
      </w:r>
    </w:p>
    <w:p w14:paraId="6188D02E" w14:textId="58A75C7C" w:rsidR="00586F10" w:rsidRDefault="00586F10" w:rsidP="00B627F0"/>
    <w:p w14:paraId="2793F0D7" w14:textId="7BA5FB83" w:rsidR="00586F10" w:rsidRDefault="00586F10" w:rsidP="00B627F0">
      <w:r>
        <w:t>Both clubs have setup</w:t>
      </w:r>
      <w:r w:rsidR="000A420E">
        <w:t xml:space="preserve"> pages on their websites where local residents can </w:t>
      </w:r>
      <w:r w:rsidR="008E6FF8">
        <w:t>self-register</w:t>
      </w:r>
      <w:r w:rsidR="000A420E">
        <w:t xml:space="preserve"> to receive </w:t>
      </w:r>
      <w:r w:rsidR="00033263">
        <w:t xml:space="preserve">emails about upcoming club events.  The same website page has the contact details of the club Presidents who you are encouraged to contact should be have issues with the club usage or wish to report any </w:t>
      </w:r>
      <w:r w:rsidR="008E6FF8">
        <w:t>anti-social</w:t>
      </w:r>
      <w:r w:rsidR="00033263">
        <w:t xml:space="preserve"> behaviour by our club members.</w:t>
      </w:r>
    </w:p>
    <w:p w14:paraId="55F8E8A6" w14:textId="4901FBD9" w:rsidR="00586F10" w:rsidRDefault="00586F10" w:rsidP="00B627F0"/>
    <w:p w14:paraId="354F2054" w14:textId="409CDC0C" w:rsidR="006A17BA" w:rsidRDefault="00033263" w:rsidP="006A17BA">
      <w:r>
        <w:t>Cricket Club (Oct</w:t>
      </w:r>
      <w:r w:rsidR="00DF59FD">
        <w:t xml:space="preserve">ober </w:t>
      </w:r>
      <w:r>
        <w:t>-</w:t>
      </w:r>
      <w:r w:rsidR="00DF59FD">
        <w:t xml:space="preserve"> </w:t>
      </w:r>
      <w:r>
        <w:t>Mar</w:t>
      </w:r>
      <w:r w:rsidR="00DF59FD">
        <w:t>ch</w:t>
      </w:r>
      <w:r>
        <w:t xml:space="preserve">) </w:t>
      </w:r>
      <w:hyperlink r:id="rId9" w:history="1">
        <w:r w:rsidRPr="003368D4">
          <w:rPr>
            <w:rStyle w:val="Hyperlink"/>
          </w:rPr>
          <w:t>https://goodwoodcc.com/contact/resident-updates/</w:t>
        </w:r>
      </w:hyperlink>
    </w:p>
    <w:p w14:paraId="701C3DC7" w14:textId="5EB4AE5C" w:rsidR="000A420E" w:rsidRDefault="000A420E" w:rsidP="006A17BA"/>
    <w:p w14:paraId="5491DEA8" w14:textId="6C3D1B43" w:rsidR="000A420E" w:rsidRDefault="00033263" w:rsidP="006A17BA">
      <w:r>
        <w:t>Football Club (Apr</w:t>
      </w:r>
      <w:r w:rsidR="00DF59FD">
        <w:t xml:space="preserve">il </w:t>
      </w:r>
      <w:r>
        <w:t>-</w:t>
      </w:r>
      <w:r w:rsidR="00DF59FD">
        <w:t xml:space="preserve"> </w:t>
      </w:r>
      <w:r>
        <w:t>Sep</w:t>
      </w:r>
      <w:r w:rsidR="00DF59FD">
        <w:t>tember</w:t>
      </w:r>
      <w:r>
        <w:t xml:space="preserve">) </w:t>
      </w:r>
      <w:hyperlink r:id="rId10" w:history="1">
        <w:r w:rsidRPr="003368D4">
          <w:rPr>
            <w:rStyle w:val="Hyperlink"/>
          </w:rPr>
          <w:t>https://goodwoodsaints.com.au/resident-updates</w:t>
        </w:r>
      </w:hyperlink>
    </w:p>
    <w:p w14:paraId="56D68C9E" w14:textId="77777777" w:rsidR="000A420E" w:rsidRDefault="000A420E" w:rsidP="006A17BA"/>
    <w:p w14:paraId="5AB4FE6C" w14:textId="756CBA13" w:rsidR="003D28EB" w:rsidRDefault="008E6FF8" w:rsidP="006A17BA">
      <w:r>
        <w:t xml:space="preserve">Please </w:t>
      </w:r>
      <w:r w:rsidR="00DF59FD">
        <w:t xml:space="preserve">go </w:t>
      </w:r>
      <w:r>
        <w:t>to the website pages and register yourself for local resident event emails, and we both hope to see you in person at the opening.  Please come and introduce yourself!</w:t>
      </w:r>
    </w:p>
    <w:p w14:paraId="3279CD29" w14:textId="05C06C5A" w:rsidR="006A17BA" w:rsidRDefault="006A17BA" w:rsidP="006A17BA"/>
    <w:p w14:paraId="420963A1" w14:textId="5F8A8EF1" w:rsidR="006A17BA" w:rsidRDefault="00DF59FD" w:rsidP="006A17BA">
      <w:r>
        <w:t>Kind r</w:t>
      </w:r>
      <w:r w:rsidR="003D28EB">
        <w:t>egards,</w:t>
      </w:r>
    </w:p>
    <w:p w14:paraId="232FCA90" w14:textId="7B7AC8A8" w:rsidR="00702071" w:rsidRDefault="00702071" w:rsidP="006A17BA"/>
    <w:p w14:paraId="3070C6C6" w14:textId="77777777" w:rsidR="00702071" w:rsidRDefault="00702071" w:rsidP="006A17BA"/>
    <w:p w14:paraId="5E25D6D6" w14:textId="3BF92D4F" w:rsidR="006A17BA" w:rsidRDefault="00702071" w:rsidP="006A17BA">
      <w:r>
        <w:t>Warwick Potts</w:t>
      </w:r>
      <w:r w:rsidR="003D28EB">
        <w:tab/>
      </w:r>
      <w:r w:rsidR="003D28EB">
        <w:tab/>
      </w:r>
      <w:r w:rsidR="003D28EB">
        <w:tab/>
      </w:r>
      <w:r w:rsidR="003D28EB">
        <w:tab/>
      </w:r>
      <w:r w:rsidR="003D28EB">
        <w:tab/>
      </w:r>
      <w:r w:rsidR="003D28EB">
        <w:tab/>
      </w:r>
      <w:r w:rsidR="003D28EB">
        <w:tab/>
      </w:r>
      <w:r w:rsidR="003D28EB">
        <w:tab/>
      </w:r>
      <w:r w:rsidR="003D28EB">
        <w:tab/>
        <w:t>Craig Scott</w:t>
      </w:r>
    </w:p>
    <w:p w14:paraId="7DDCFC19" w14:textId="718A93BD" w:rsidR="005B31B6" w:rsidRDefault="006A17BA" w:rsidP="006A17BA">
      <w:r>
        <w:t>President</w:t>
      </w:r>
      <w:r w:rsidR="003D28EB">
        <w:tab/>
      </w:r>
      <w:r w:rsidR="003D28EB">
        <w:tab/>
      </w:r>
      <w:r w:rsidR="003D28EB">
        <w:tab/>
      </w:r>
      <w:r w:rsidR="003D28EB">
        <w:tab/>
      </w:r>
      <w:r w:rsidR="003D28EB">
        <w:tab/>
      </w:r>
      <w:r w:rsidR="003D28EB">
        <w:tab/>
      </w:r>
      <w:r w:rsidR="003D28EB">
        <w:tab/>
      </w:r>
      <w:r w:rsidR="003D28EB">
        <w:tab/>
      </w:r>
      <w:r w:rsidR="003D28EB">
        <w:tab/>
        <w:t>President</w:t>
      </w:r>
    </w:p>
    <w:p w14:paraId="76A28A8C" w14:textId="574D2FF5" w:rsidR="00B627F0" w:rsidRDefault="006A17BA" w:rsidP="006A17BA">
      <w:r>
        <w:t>Goodwood Cricket Club</w:t>
      </w:r>
      <w:r w:rsidR="003D28EB">
        <w:tab/>
      </w:r>
      <w:r w:rsidR="003D28EB">
        <w:tab/>
      </w:r>
      <w:r w:rsidR="003D28EB">
        <w:tab/>
      </w:r>
      <w:r w:rsidR="003D28EB">
        <w:tab/>
      </w:r>
      <w:r w:rsidR="003D28EB">
        <w:tab/>
      </w:r>
      <w:r w:rsidR="003D28EB">
        <w:tab/>
      </w:r>
      <w:r w:rsidR="003D28EB">
        <w:tab/>
        <w:t>Goodwood Saints Football Club</w:t>
      </w:r>
    </w:p>
    <w:sectPr w:rsidR="00B627F0" w:rsidSect="0036771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A"/>
    <w:rsid w:val="00033263"/>
    <w:rsid w:val="000A420E"/>
    <w:rsid w:val="000F60FD"/>
    <w:rsid w:val="00104532"/>
    <w:rsid w:val="0036771C"/>
    <w:rsid w:val="003D28EB"/>
    <w:rsid w:val="00586F10"/>
    <w:rsid w:val="005C32AC"/>
    <w:rsid w:val="0066330B"/>
    <w:rsid w:val="006A15F3"/>
    <w:rsid w:val="006A17BA"/>
    <w:rsid w:val="006D4F56"/>
    <w:rsid w:val="00702071"/>
    <w:rsid w:val="00750A9A"/>
    <w:rsid w:val="00780D38"/>
    <w:rsid w:val="008E6FF8"/>
    <w:rsid w:val="00927B38"/>
    <w:rsid w:val="009B496D"/>
    <w:rsid w:val="009F2E7B"/>
    <w:rsid w:val="00A54CBC"/>
    <w:rsid w:val="00B627F0"/>
    <w:rsid w:val="00CA42EB"/>
    <w:rsid w:val="00DA3E19"/>
    <w:rsid w:val="00DF59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A3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7F0"/>
    <w:rPr>
      <w:color w:val="0563C1" w:themeColor="hyperlink"/>
      <w:u w:val="single"/>
    </w:rPr>
  </w:style>
  <w:style w:type="character" w:customStyle="1" w:styleId="UnresolvedMention">
    <w:name w:val="Unresolved Mention"/>
    <w:basedOn w:val="DefaultParagraphFont"/>
    <w:uiPriority w:val="99"/>
    <w:semiHidden/>
    <w:unhideWhenUsed/>
    <w:rsid w:val="00B627F0"/>
    <w:rPr>
      <w:color w:val="605E5C"/>
      <w:shd w:val="clear" w:color="auto" w:fill="E1DFDD"/>
    </w:rPr>
  </w:style>
  <w:style w:type="paragraph" w:styleId="BalloonText">
    <w:name w:val="Balloon Text"/>
    <w:basedOn w:val="Normal"/>
    <w:link w:val="BalloonTextChar"/>
    <w:uiPriority w:val="99"/>
    <w:semiHidden/>
    <w:unhideWhenUsed/>
    <w:rsid w:val="00DA3E19"/>
    <w:rPr>
      <w:rFonts w:ascii="Tahoma" w:hAnsi="Tahoma" w:cs="Tahoma"/>
      <w:sz w:val="16"/>
      <w:szCs w:val="16"/>
    </w:rPr>
  </w:style>
  <w:style w:type="character" w:customStyle="1" w:styleId="BalloonTextChar">
    <w:name w:val="Balloon Text Char"/>
    <w:basedOn w:val="DefaultParagraphFont"/>
    <w:link w:val="BalloonText"/>
    <w:uiPriority w:val="99"/>
    <w:semiHidden/>
    <w:rsid w:val="00DA3E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7F0"/>
    <w:rPr>
      <w:color w:val="0563C1" w:themeColor="hyperlink"/>
      <w:u w:val="single"/>
    </w:rPr>
  </w:style>
  <w:style w:type="character" w:customStyle="1" w:styleId="UnresolvedMention">
    <w:name w:val="Unresolved Mention"/>
    <w:basedOn w:val="DefaultParagraphFont"/>
    <w:uiPriority w:val="99"/>
    <w:semiHidden/>
    <w:unhideWhenUsed/>
    <w:rsid w:val="00B627F0"/>
    <w:rPr>
      <w:color w:val="605E5C"/>
      <w:shd w:val="clear" w:color="auto" w:fill="E1DFDD"/>
    </w:rPr>
  </w:style>
  <w:style w:type="paragraph" w:styleId="BalloonText">
    <w:name w:val="Balloon Text"/>
    <w:basedOn w:val="Normal"/>
    <w:link w:val="BalloonTextChar"/>
    <w:uiPriority w:val="99"/>
    <w:semiHidden/>
    <w:unhideWhenUsed/>
    <w:rsid w:val="00DA3E19"/>
    <w:rPr>
      <w:rFonts w:ascii="Tahoma" w:hAnsi="Tahoma" w:cs="Tahoma"/>
      <w:sz w:val="16"/>
      <w:szCs w:val="16"/>
    </w:rPr>
  </w:style>
  <w:style w:type="character" w:customStyle="1" w:styleId="BalloonTextChar">
    <w:name w:val="Balloon Text Char"/>
    <w:basedOn w:val="DefaultParagraphFont"/>
    <w:link w:val="BalloonText"/>
    <w:uiPriority w:val="99"/>
    <w:semiHidden/>
    <w:rsid w:val="00DA3E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04107">
      <w:bodyDiv w:val="1"/>
      <w:marLeft w:val="0"/>
      <w:marRight w:val="0"/>
      <w:marTop w:val="0"/>
      <w:marBottom w:val="0"/>
      <w:divBdr>
        <w:top w:val="none" w:sz="0" w:space="0" w:color="auto"/>
        <w:left w:val="none" w:sz="0" w:space="0" w:color="auto"/>
        <w:bottom w:val="none" w:sz="0" w:space="0" w:color="auto"/>
        <w:right w:val="none" w:sz="0" w:space="0" w:color="auto"/>
      </w:divBdr>
      <w:divsChild>
        <w:div w:id="305858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s://goodwoodsaints.com.au/resident-updates" TargetMode="External"/><Relationship Id="rId4" Type="http://schemas.openxmlformats.org/officeDocument/2006/relationships/webSettings" Target="webSettings.xml"/><Relationship Id="rId9" Type="http://schemas.openxmlformats.org/officeDocument/2006/relationships/hyperlink" Target="https://goodwoodcc.com/contact/resident-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496895DC</Template>
  <TotalTime>1</TotalTime>
  <Pages>1</Pages>
  <Words>248</Words>
  <Characters>1418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South Australian Police</Company>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Rodda</dc:creator>
  <cp:lastModifiedBy>Craig SCOTT</cp:lastModifiedBy>
  <cp:revision>2</cp:revision>
  <dcterms:created xsi:type="dcterms:W3CDTF">2020-10-14T03:17:00Z</dcterms:created>
  <dcterms:modified xsi:type="dcterms:W3CDTF">2020-10-14T03:17:00Z</dcterms:modified>
</cp:coreProperties>
</file>